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DB8" w:rsidRDefault="00375DB8" w:rsidP="00ED6814">
      <w:pPr>
        <w:pStyle w:val="Ttulo1"/>
        <w:rPr>
          <w:rFonts w:ascii="Garamond" w:hAnsi="Garamond"/>
          <w:sz w:val="52"/>
          <w:szCs w:val="52"/>
        </w:rPr>
      </w:pPr>
    </w:p>
    <w:p w:rsidR="00275260" w:rsidRPr="003F6EE8" w:rsidRDefault="003F6EE8" w:rsidP="00ED6814">
      <w:pPr>
        <w:pStyle w:val="Ttulo1"/>
        <w:rPr>
          <w:rFonts w:ascii="Garamond" w:hAnsi="Garamond"/>
          <w:sz w:val="52"/>
          <w:szCs w:val="52"/>
        </w:rPr>
      </w:pPr>
      <w:bookmarkStart w:id="0" w:name="_GoBack"/>
      <w:bookmarkEnd w:id="0"/>
      <w:r w:rsidRPr="003F6EE8">
        <w:rPr>
          <w:rFonts w:ascii="Garamond" w:hAnsi="Garamond"/>
          <w:sz w:val="52"/>
          <w:szCs w:val="52"/>
        </w:rPr>
        <w:t>Dúvidas sobre o atendimento</w:t>
      </w:r>
    </w:p>
    <w:p w:rsidR="00554276" w:rsidRPr="003F6EE8" w:rsidRDefault="003F6EE8" w:rsidP="003F6EE8">
      <w:pPr>
        <w:pStyle w:val="Participantes"/>
        <w:spacing w:line="240" w:lineRule="auto"/>
        <w:rPr>
          <w:sz w:val="32"/>
          <w:szCs w:val="32"/>
          <w:lang w:val="pt-BR"/>
        </w:rPr>
      </w:pPr>
      <w:r w:rsidRPr="003F6EE8">
        <w:rPr>
          <w:sz w:val="32"/>
          <w:szCs w:val="32"/>
          <w:lang w:val="pt-BR"/>
        </w:rPr>
        <w:t xml:space="preserve">Espaço </w:t>
      </w:r>
      <w:proofErr w:type="spellStart"/>
      <w:r w:rsidRPr="003F6EE8">
        <w:rPr>
          <w:sz w:val="32"/>
          <w:szCs w:val="32"/>
          <w:lang w:val="pt-BR"/>
        </w:rPr>
        <w:t>Geist</w:t>
      </w:r>
      <w:proofErr w:type="spellEnd"/>
    </w:p>
    <w:p w:rsidR="003F6EE8" w:rsidRPr="003F6EE8" w:rsidRDefault="003F6EE8" w:rsidP="003F6EE8">
      <w:pPr>
        <w:spacing w:after="0" w:line="240" w:lineRule="auto"/>
        <w:jc w:val="both"/>
        <w:rPr>
          <w:rFonts w:ascii="Helvetica" w:hAnsi="Helvetica" w:cs="Times New Roman"/>
          <w:b/>
          <w:color w:val="FF0000"/>
        </w:rPr>
      </w:pPr>
      <w:r w:rsidRPr="003F6EE8">
        <w:rPr>
          <w:rStyle w:val="color3"/>
          <w:rFonts w:ascii="Helvetica" w:hAnsi="Helvetica"/>
          <w:b/>
          <w:color w:val="FF0000"/>
        </w:rPr>
        <w:t>O que é falado com o psicólogo fica em sigilo?</w:t>
      </w:r>
    </w:p>
    <w:p w:rsidR="003F6EE8" w:rsidRPr="003F6EE8" w:rsidRDefault="003F6EE8" w:rsidP="003F6EE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O ambiente psicoterapêutico é um local de acolhimento, onde o indivíduo terá um espaço de escuta e será respeitado em suas crenças pessoais, sendo convidado a refletir sobre as conseqüências de sua maneira de ser e agir no mundo. O sigilo profissional é uma das condições primordiais neste tipo de abordagem, constando inclusive do Código de Ética deste profissional.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F6EE8" w:rsidRDefault="003F6EE8" w:rsidP="003F6EE8">
      <w:pPr>
        <w:spacing w:after="0"/>
        <w:jc w:val="both"/>
        <w:rPr>
          <w:rFonts w:ascii="Helvetica" w:hAnsi="Helvetica"/>
          <w:b/>
          <w:color w:val="FF0000"/>
        </w:rPr>
      </w:pPr>
      <w:r w:rsidRPr="003F6EE8">
        <w:rPr>
          <w:rStyle w:val="color3"/>
          <w:rFonts w:ascii="Helvetica" w:hAnsi="Helvetica"/>
          <w:b/>
          <w:color w:val="FF0000"/>
        </w:rPr>
        <w:t>Como escolher um psicólogo?</w:t>
      </w:r>
    </w:p>
    <w:p w:rsidR="003F6EE8" w:rsidRPr="003F6EE8" w:rsidRDefault="003F6EE8" w:rsidP="003F6EE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Não existem regras pré-estabelecidas, o que mais importa, entretanto, é que a pessoa se sinta confortável com aquele profissional e confiante de que ele poderá ajudá-la. Em geral, a primeira entrevista é o momento no qual o paciente terá a oportunidade de conhecer melhor o profissional, tirar todas as dúvidas e decidir se quer iniciar o processo terapêutico com aquele profissional ou não.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F6EE8" w:rsidRDefault="003F6EE8" w:rsidP="003F6EE8">
      <w:pPr>
        <w:spacing w:after="0"/>
        <w:jc w:val="both"/>
        <w:rPr>
          <w:rFonts w:ascii="Helvetica" w:hAnsi="Helvetica"/>
          <w:b/>
          <w:color w:val="FF0000"/>
        </w:rPr>
      </w:pPr>
      <w:r w:rsidRPr="003F6EE8">
        <w:rPr>
          <w:rStyle w:val="color3"/>
          <w:rFonts w:ascii="Helvetica" w:hAnsi="Helvetica"/>
          <w:b/>
          <w:color w:val="FF0000"/>
        </w:rPr>
        <w:t>E o valor financeiro do tratamento?</w:t>
      </w:r>
    </w:p>
    <w:p w:rsidR="003F6EE8" w:rsidRPr="003F6EE8" w:rsidRDefault="003F6EE8" w:rsidP="003F6EE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>O preço varia muito de profissional para profissional, primeira entrevista é o momento de negociar o valor da consulta, o quanto a pessoa está disposta a investir no seu crescimento emocional. 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F6EE8" w:rsidRDefault="003F6EE8" w:rsidP="003F6EE8">
      <w:pPr>
        <w:spacing w:after="0"/>
        <w:jc w:val="both"/>
        <w:rPr>
          <w:rFonts w:ascii="Helvetica" w:hAnsi="Helvetica"/>
          <w:b/>
          <w:color w:val="FF0000"/>
        </w:rPr>
      </w:pPr>
      <w:r w:rsidRPr="003F6EE8">
        <w:rPr>
          <w:rStyle w:val="color3"/>
          <w:rFonts w:ascii="Helvetica" w:hAnsi="Helvetica"/>
          <w:b/>
          <w:color w:val="FF0000"/>
        </w:rPr>
        <w:t>E se eu não gostar do psicólogo na primeira consulta?</w:t>
      </w:r>
    </w:p>
    <w:p w:rsidR="003F6EE8" w:rsidRPr="003F6EE8" w:rsidRDefault="003F6EE8" w:rsidP="003F6EE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A primeira consulta pode ser marcada sem qualquer compromisso em dar seqüência com um tratamento. É uma entrevista na qual psicólogo e paciente vão se conhecer, e não necessariamente o paciente precisa dar continuidade ao tratamento.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F6EE8" w:rsidRDefault="003F6EE8" w:rsidP="003F6EE8">
      <w:pPr>
        <w:spacing w:after="0"/>
        <w:jc w:val="both"/>
        <w:rPr>
          <w:rFonts w:ascii="Helvetica" w:hAnsi="Helvetica"/>
          <w:b/>
          <w:color w:val="FF0000"/>
        </w:rPr>
      </w:pPr>
      <w:r w:rsidRPr="003F6EE8">
        <w:rPr>
          <w:rStyle w:val="color3"/>
          <w:rFonts w:ascii="Helvetica" w:hAnsi="Helvetica"/>
          <w:b/>
          <w:color w:val="FF0000"/>
        </w:rPr>
        <w:t>Fazer terapia significa que não sou capaz de resolver meus próprios problemas?</w:t>
      </w:r>
    </w:p>
    <w:p w:rsidR="003F6EE8" w:rsidRPr="003F6EE8" w:rsidRDefault="003F6EE8" w:rsidP="003F6EE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É um grande equívoco pensar que fazendo terapia não é você quem vai resolver seus problemas. O psicólogo irá ajudá-lo a refletir sobre eles, e assim você alcançará soluções mais criativas e eficazes para solucioná-los.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75DB8" w:rsidRDefault="00375DB8" w:rsidP="003F6EE8">
      <w:pPr>
        <w:jc w:val="both"/>
        <w:rPr>
          <w:rStyle w:val="color3"/>
          <w:rFonts w:ascii="Helvetica" w:hAnsi="Helvetica"/>
        </w:rPr>
      </w:pPr>
    </w:p>
    <w:p w:rsidR="00375DB8" w:rsidRDefault="00375DB8" w:rsidP="00375DB8">
      <w:pPr>
        <w:spacing w:after="0"/>
        <w:jc w:val="both"/>
        <w:rPr>
          <w:rStyle w:val="color3"/>
          <w:rFonts w:ascii="Helvetica" w:hAnsi="Helvetica"/>
          <w:b/>
          <w:color w:val="FF0000"/>
        </w:rPr>
      </w:pPr>
    </w:p>
    <w:p w:rsidR="00375DB8" w:rsidRDefault="00375DB8" w:rsidP="00375DB8">
      <w:pPr>
        <w:spacing w:after="0"/>
        <w:jc w:val="both"/>
        <w:rPr>
          <w:rStyle w:val="color3"/>
          <w:rFonts w:ascii="Helvetica" w:hAnsi="Helvetica"/>
          <w:b/>
          <w:color w:val="FF0000"/>
        </w:rPr>
      </w:pPr>
    </w:p>
    <w:p w:rsidR="00375DB8" w:rsidRDefault="00375DB8" w:rsidP="00375DB8">
      <w:pPr>
        <w:spacing w:after="0"/>
        <w:jc w:val="both"/>
        <w:rPr>
          <w:rStyle w:val="color3"/>
          <w:rFonts w:ascii="Helvetica" w:hAnsi="Helvetica"/>
          <w:b/>
          <w:color w:val="FF0000"/>
        </w:rPr>
      </w:pPr>
    </w:p>
    <w:p w:rsidR="00375DB8" w:rsidRDefault="00375DB8" w:rsidP="00375DB8">
      <w:pPr>
        <w:spacing w:after="0"/>
        <w:jc w:val="both"/>
        <w:rPr>
          <w:rStyle w:val="color3"/>
          <w:rFonts w:ascii="Helvetica" w:hAnsi="Helvetica"/>
          <w:b/>
          <w:color w:val="FF0000"/>
        </w:rPr>
      </w:pPr>
    </w:p>
    <w:p w:rsidR="003F6EE8" w:rsidRPr="00375DB8" w:rsidRDefault="003F6EE8" w:rsidP="00375DB8">
      <w:pPr>
        <w:spacing w:after="0"/>
        <w:jc w:val="both"/>
        <w:rPr>
          <w:rFonts w:ascii="Helvetica" w:hAnsi="Helvetica"/>
          <w:b/>
          <w:color w:val="FF0000"/>
        </w:rPr>
      </w:pPr>
      <w:r w:rsidRPr="00375DB8">
        <w:rPr>
          <w:rStyle w:val="color3"/>
          <w:rFonts w:ascii="Helvetica" w:hAnsi="Helvetica"/>
          <w:b/>
          <w:color w:val="FF0000"/>
        </w:rPr>
        <w:t>Qual a diferença entre psicólogo e psiquiatra?</w:t>
      </w:r>
    </w:p>
    <w:p w:rsidR="003F6EE8" w:rsidRPr="003F6EE8" w:rsidRDefault="003F6EE8" w:rsidP="00375DB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O Psiquiatra é um profissional formado em medicina com especialização na área de psiquiatria, enquanto o Psicólogo é formado em Psicologia. A principal diferença entre o trabalho dos dois profissionais é que o Psiquiatra está apto a tratar os transtornos mentais através de medicamentos, enquanto o Psicólogo está voltado a trabalhar os aspectos emocionais. Porém, as duas áreas estão interligadas e normalmente os profissionais trabalham juntos quando necessário.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75DB8" w:rsidRDefault="003F6EE8" w:rsidP="00375DB8">
      <w:pPr>
        <w:spacing w:after="0"/>
        <w:jc w:val="both"/>
        <w:rPr>
          <w:rFonts w:ascii="Helvetica" w:hAnsi="Helvetica"/>
          <w:b/>
          <w:color w:val="FF0000"/>
        </w:rPr>
      </w:pPr>
      <w:r w:rsidRPr="00375DB8">
        <w:rPr>
          <w:rStyle w:val="color3"/>
          <w:rFonts w:ascii="Helvetica" w:hAnsi="Helvetica"/>
          <w:b/>
          <w:color w:val="FF0000"/>
        </w:rPr>
        <w:t>Me sinto bem e quero fazer terapia, posso?</w:t>
      </w:r>
    </w:p>
    <w:p w:rsidR="003F6EE8" w:rsidRPr="003F6EE8" w:rsidRDefault="003F6EE8" w:rsidP="00375DB8">
      <w:pPr>
        <w:spacing w:after="0"/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 xml:space="preserve">Muitas pessoas fazem terapia porque gostam e desejam se conhecer melhor, e outras pessoas solucionam sua queixa inicial mas continuam no processo. O trabalho psicoterapêutico feito por um bom profissional não pode te prejudicar, somente ajudar. 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</w:p>
    <w:p w:rsidR="003F6EE8" w:rsidRPr="00375DB8" w:rsidRDefault="003F6EE8" w:rsidP="00375DB8">
      <w:pPr>
        <w:spacing w:after="0"/>
        <w:jc w:val="both"/>
        <w:rPr>
          <w:rFonts w:ascii="Helvetica" w:hAnsi="Helvetica"/>
          <w:b/>
          <w:color w:val="FF0000"/>
        </w:rPr>
      </w:pPr>
      <w:r w:rsidRPr="00375DB8">
        <w:rPr>
          <w:rStyle w:val="color3"/>
          <w:rFonts w:ascii="Helvetica" w:hAnsi="Helvetica"/>
          <w:b/>
          <w:color w:val="FF0000"/>
        </w:rPr>
        <w:t>Se eu precisar faltar na consulta?</w:t>
      </w:r>
    </w:p>
    <w:p w:rsidR="003F6EE8" w:rsidRPr="003F6EE8" w:rsidRDefault="003F6EE8" w:rsidP="003F6EE8">
      <w:pPr>
        <w:jc w:val="both"/>
        <w:rPr>
          <w:rFonts w:ascii="Helvetica" w:hAnsi="Helvetica"/>
        </w:rPr>
      </w:pPr>
      <w:r w:rsidRPr="003F6EE8">
        <w:rPr>
          <w:rFonts w:ascii="Helvetica" w:hAnsi="Helvetica"/>
        </w:rPr>
        <w:t>É importante o Paciente não faltar, para dar seqüência ao trabalho. O processo tem um começo, um meio e um fim. Se precisar faltar, avisar com antecedência mínima de 8 horas. Os casos excepcionais serão combinados e resolvidos entre Paciente e a Psicóloga. </w:t>
      </w:r>
    </w:p>
    <w:p w:rsidR="00015440" w:rsidRPr="00EF3781" w:rsidRDefault="00015440" w:rsidP="003F6EE8">
      <w:pPr>
        <w:pStyle w:val="Numerada"/>
        <w:numPr>
          <w:ilvl w:val="0"/>
          <w:numId w:val="0"/>
        </w:numPr>
        <w:ind w:left="173"/>
        <w:rPr>
          <w:lang w:val="pt-BR"/>
        </w:rPr>
      </w:pPr>
    </w:p>
    <w:sectPr w:rsidR="00015440" w:rsidRPr="00EF3781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457" w:rsidRDefault="00951457" w:rsidP="001E7D29">
      <w:pPr>
        <w:spacing w:after="0" w:line="240" w:lineRule="auto"/>
      </w:pPr>
      <w:r>
        <w:separator/>
      </w:r>
    </w:p>
  </w:endnote>
  <w:endnote w:type="continuationSeparator" w:id="0">
    <w:p w:rsidR="00951457" w:rsidRDefault="0095145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457" w:rsidRDefault="00951457" w:rsidP="001E7D29">
      <w:pPr>
        <w:spacing w:after="0" w:line="240" w:lineRule="auto"/>
      </w:pPr>
      <w:r>
        <w:separator/>
      </w:r>
    </w:p>
  </w:footnote>
  <w:footnote w:type="continuationSeparator" w:id="0">
    <w:p w:rsidR="00951457" w:rsidRDefault="0095145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Pr="00EF3781" w:rsidRDefault="00663E0F" w:rsidP="00015440">
    <w:pPr>
      <w:pStyle w:val="Cabealho"/>
      <w:rPr>
        <w:lang w:val="pt-BR"/>
      </w:rPr>
    </w:pPr>
    <w:r w:rsidRPr="00EF3781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15C68F" wp14:editId="4C6F3DE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a Liv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1D4C4B0" id="Grupo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q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s+PPZg5TNqYsLlRM5OzTVvziojxA0oPSvcvvETBUIUit0ejRDOu3P9XZIJG&#10;YYyYIsbFRYDpMLZy/1+5NCvHrRugbqtKkNIUN34hpaU3FVApFMXHqlvVpTSkdPJAWG++V9IGjcRH&#10;2HLMGyUGnfejlD9aKKZQvahFSVzMIemRmwqAFQoK5aFPMa4Sg9KLXSmM6XYTv5BWO6pfM21rAnVB&#10;iaSSKoWi0b/qikh2KG19fq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Lvlfxhv1e6Tng&#10;DhG4Maq2Uo1Coip+WKLRUe3PE2/HvFGwMyEi4W9AL7k2TtOxQdhqGLxhzuVriUY5iW6UFhyPq2GE&#10;6M2diAtyjWu5Kse3YSiezfnF9wlbxNn5iWZYiZKh5Ws1LZ2HBk0OrFGfu+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f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F8wtiQFH50pTeoX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L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PTD7B6I3BW3bG2t+Q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v82J0wJWQkGqrTZ/&#10;do+NpWy+WwtYKdE7m/wbt/O0Nm9ymcwKUa2A0Q+CZiFmdxeMvCJUZs630r3SQ46mdcpaUtAX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nlsJrPSAtZpH+estV8CcakbVTVbZQfQtEeNrbmEVcOPFKukuQRPTWXEqrmr55JquEqJ&#10;kuvRxuvzsXHm4CbyYcaWpICnsLu4culev2B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wUjSxLhgTEkOsZYoqgXJXZnOKT0rkSA3JFdKBYI/zLGSrfKg4uUopmhFUxLsCnHjhUy&#10;dWjzCPWxg1AwOITFb7Z16VYXrm2TixfWmkSgAxPe2ku3CvUjLFHW2h0ZHaMaW7sjhNhNuSJVGPEB&#10;kClzRxXyBFThAcMdwdcyh2jBsOYkofgDZQ2GUORfsM+SUDWTSQk4duxSkcBkX8aPxBpnvSHklrty&#10;cZ5efWJNFpU85K5qbOlXsLUftwZhLWGMbQYnDpvSrXLZIC5pVknBvsB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klieEHgaKBJNjuUB&#10;pSIamEhUjuVhciwPKBXRwESiciwPk2N5KMcSAqsXlGN5mBzLA0olt4HJsTyUYwmBVwVFosmxPJRj&#10;CYGngSLR5FgeyrGEwNNAkWhyLA/lWEJgaaAcy8PkWB7KsYTA00CRaHIsD+VYQuBpoEg0OZaHciwh&#10;8DRQJJocy0M5lhB4GigSTY7loRxLCBwNnsqxhMDLQDiWp8mxPJVjCYGngczOT5NjeSrHEgJPA5md&#10;nybH8lSOJQSeBrJOfJocy1M5lhB4Gsg6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wqkElAeFdQoyJxYxFhWIJVEQZETM8ayFjGW&#10;FUglUVDkxIyxrEWMZc0YiwpKq5AxlrWIsaxAKnEOihjLmjEWFdSGkDmxiLGsGWNRQY2CzIlFjGXN&#10;GIsKahRkTixiLGvGWFRQoiBjLGsRY1kzxqKCGgWZE4sYy5oxFhXUKMicWMRY1oyxqKBGQebEIsay&#10;ZoxFBTUKMicWMZY1YywqqFCwZYxFBbUGEsayFTGWLWMsKqhRkLTzVsRYtoyxqKBGQdLOWxFj2TLG&#10;ooIaBclO3IoYy5YxFhXUKEh24l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WBciwP&#10;k2N5KMcSAk8DRaLJsTyUYwmBp4Ei0eRYHsqxhMDTQJFociwP5VhC4GmgSDQ5lodyLCFwNHgqxxIC&#10;LwPhWJ4mx/JUjiUEngYyOz9NjuWpHEsIPA1kdn6aHMtTOZYQeBqIn/g0OZanciwh8DQQP/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HYsm8mxbMqxhMCzQHYs&#10;m8mxbMqxhMCzQHYsm8mxbMqxhMCzQH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X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WyTtxNjmVXjiUEngWyTtxNjmVXjiUE&#10;ngWyTtxNjmVXjiUEngWyY9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KCjHspscyw6lkvvA5Fh25VhC4DVBkWhyLLtyLCHwLFAkmhzLrhxLCDwL&#10;FIkmx7IrxxICywLlWHaTY9mVYwmBZ4Ei0eRYduVYQuBZoEg0OZZdOZYQeBYoEk2OZVeOJQSeBYpE&#10;k2PZlWMJgWPBoRxLCLwChGM5TI7lUI4lBJ4FMjsfJsdyKMcSAs8CmZ0Pk2M5lGMJgWeBrBMPk2M5&#10;lGMJgWeBrBMP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k9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rgst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7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UCrC8oygs8CRWHIsbygVs6BEonMs75JjeUOpmAUlEp1jeZccy9s5lhFUv4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Ss4x3KVHMsFpaLPoORYLudY&#10;RtAtwZFYciyXcywj6CxwJJYcy+Ucywg6CxyJJcdyOccygsaC24+TLL+ScgijWRiiY/xQMDj+Skor&#10;zDUyRIdIFAySv5LSCnOPDNGhEgWD5a+ktMI+1gzRIRMFg+avpLTCPtgM0aLTiZfbT8m8oPCBzpJ7&#10;YYgPdJbsC0N8oLPkXxjiA50lA8MQH+gsORiG+EBnycIwxAc6Sx6GIT7QWTIxDPGBzpKLuf04GfMr&#10;6d4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yiVwvKEwNNAkWhyLA8oFdHARKJyLA+TY3lAqYgGJhKVY3mYHMtDOZYQWL2gHMvD&#10;5FgeUCq1DUyO5aEcSwi8KigSTY7loRxLCDwNFIkmx/JQjiUEngaKRJNjeSjHEgJLA+VYHibH8lCO&#10;JQSeBopEk2N5KMcSAk8DRaLJsTyUYwmBp4Ei0eRYHsqxhMDTQJFociwP5VhC4GjwVI4lBF4GwrE8&#10;TY7lqRxLCDwNZHZ+mhzLUzmWEHgayOz8NDmWp3IsIfA0ED/xaXIsT+VYQuBpIH7i0+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jf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I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+h+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d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EF3781">
      <w:rPr>
        <w:lang w:val="pt-BR" w:bidi="pt-B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</w:tbl>
  <w:p w:rsidR="002E4F42" w:rsidRPr="00EF3781" w:rsidRDefault="002E4F42" w:rsidP="00015440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E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75DB8"/>
    <w:rsid w:val="00394EF4"/>
    <w:rsid w:val="003E5EB5"/>
    <w:rsid w:val="003F6EE8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1457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0B4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62D13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D6814"/>
    <w:rsid w:val="00EF3781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E8A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781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EF3781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EF3781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EF378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12"/>
    <w:qFormat/>
    <w:rsid w:val="00EF3781"/>
    <w:pPr>
      <w:numPr>
        <w:numId w:val="40"/>
      </w:numPr>
    </w:pPr>
    <w:rPr>
      <w:b/>
    </w:rPr>
  </w:style>
  <w:style w:type="character" w:styleId="TextodoEspaoReservado">
    <w:name w:val="Placeholder Text"/>
    <w:basedOn w:val="Fontepargpadro"/>
    <w:uiPriority w:val="99"/>
    <w:semiHidden/>
    <w:rsid w:val="00EF3781"/>
    <w:rPr>
      <w:rFonts w:ascii="Times New Roman" w:hAnsi="Times New Roman" w:cs="Times New Roman"/>
      <w:color w:val="595959" w:themeColor="text1" w:themeTint="A6"/>
    </w:rPr>
  </w:style>
  <w:style w:type="paragraph" w:styleId="Data">
    <w:name w:val="Date"/>
    <w:basedOn w:val="Normal"/>
    <w:next w:val="Normal"/>
    <w:link w:val="DataChar"/>
    <w:uiPriority w:val="10"/>
    <w:qFormat/>
    <w:rsid w:val="00EF3781"/>
    <w:pPr>
      <w:spacing w:after="480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F378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781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qFormat/>
    <w:rsid w:val="00EF3781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EF3781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e">
    <w:name w:val="Emphasis"/>
    <w:basedOn w:val="Fontepargpadro"/>
    <w:uiPriority w:val="15"/>
    <w:qFormat/>
    <w:rsid w:val="00EF378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3781"/>
    <w:rPr>
      <w:rFonts w:ascii="Arial" w:eastAsiaTheme="majorEastAsia" w:hAnsi="Arial" w:cs="Arial"/>
      <w:color w:val="0F3B59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F3781"/>
    <w:rPr>
      <w:rFonts w:ascii="Arial" w:eastAsiaTheme="majorEastAsia" w:hAnsi="Arial" w:cs="Arial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3781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378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378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EF378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EF378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EF378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EF378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EF3781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EF3781"/>
    <w:rPr>
      <w:rFonts w:ascii="Times New Roman" w:hAnsi="Times New Roman" w:cs="Times New Roman"/>
      <w:i/>
      <w:iCs/>
      <w:color w:val="0F3B59" w:themeColor="accent1" w:themeShade="BF"/>
    </w:rPr>
  </w:style>
  <w:style w:type="character" w:styleId="Forte">
    <w:name w:val="Strong"/>
    <w:basedOn w:val="Fontepargpadro"/>
    <w:uiPriority w:val="22"/>
    <w:semiHidden/>
    <w:unhideWhenUsed/>
    <w:qFormat/>
    <w:rsid w:val="00EF3781"/>
    <w:rPr>
      <w:rFonts w:ascii="Times New Roman" w:hAnsi="Times New Roman" w:cs="Times New Roman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EF3781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EF3781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EF3781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EF3781"/>
    <w:rPr>
      <w:rFonts w:ascii="Calibri" w:hAnsi="Calibri" w:cs="Calibri"/>
      <w:i/>
      <w:iCs/>
      <w:color w:val="0F3B59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EF378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EF3781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EF3781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semiHidden/>
    <w:unhideWhenUsed/>
    <w:qFormat/>
    <w:rsid w:val="00EF3781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EF378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EF3781"/>
  </w:style>
  <w:style w:type="paragraph" w:styleId="Sumrio1">
    <w:name w:val="toc 1"/>
    <w:basedOn w:val="Normal"/>
    <w:next w:val="Normal"/>
    <w:autoRedefine/>
    <w:uiPriority w:val="39"/>
    <w:semiHidden/>
    <w:unhideWhenUsed/>
    <w:rsid w:val="00EF3781"/>
    <w:pPr>
      <w:spacing w:after="100"/>
      <w:ind w:left="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EF3781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EF3781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EF3781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F37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F3781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F378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F3781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F3781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F3781"/>
    <w:rPr>
      <w:rFonts w:ascii="Calibri" w:hAnsi="Calibri" w:cs="Calibri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EF3781"/>
    <w:pPr>
      <w:spacing w:after="120"/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EF3781"/>
    <w:rPr>
      <w:rFonts w:ascii="Calibri" w:hAnsi="Calibri" w:cs="Calibri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F3781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3781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3781"/>
    <w:rPr>
      <w:rFonts w:ascii="Calibri" w:hAnsi="Calibri" w:cs="Calibri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37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3781"/>
    <w:rPr>
      <w:rFonts w:ascii="Calibri" w:hAnsi="Calibri" w:cs="Calibri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F378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F3781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EF3781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F3781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F3781"/>
    <w:rPr>
      <w:rFonts w:ascii="Calibri" w:hAnsi="Calibri" w:cs="Calibri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EF37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EF3781"/>
    <w:rPr>
      <w:rFonts w:ascii="Times New Roman" w:hAnsi="Times New Roman" w:cs="Times New Roman"/>
      <w:color w:val="731F1C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EF3781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3781"/>
    <w:rPr>
      <w:rFonts w:ascii="Calibri" w:hAnsi="Calibri" w:cs="Calibri"/>
    </w:rPr>
  </w:style>
  <w:style w:type="character" w:styleId="Refdenotaderodap">
    <w:name w:val="footnote reference"/>
    <w:basedOn w:val="Fontepargpadro"/>
    <w:uiPriority w:val="99"/>
    <w:semiHidden/>
    <w:unhideWhenUsed/>
    <w:rsid w:val="00EF3781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3781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3781"/>
    <w:rPr>
      <w:rFonts w:ascii="Calibri" w:hAnsi="Calibri" w:cs="Calibri"/>
      <w:sz w:val="22"/>
      <w:szCs w:val="20"/>
    </w:rPr>
  </w:style>
  <w:style w:type="character" w:styleId="Hashtag">
    <w:name w:val="Hashtag"/>
    <w:basedOn w:val="Fontepargpadro"/>
    <w:uiPriority w:val="99"/>
    <w:semiHidden/>
    <w:unhideWhenUsed/>
    <w:rsid w:val="00EF3781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EF3781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CabealhoChar">
    <w:name w:val="Cabeçalho Char"/>
    <w:basedOn w:val="Fontepargpadro"/>
    <w:link w:val="Cabealho"/>
    <w:uiPriority w:val="99"/>
    <w:rsid w:val="00EF3781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EF3781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EF3781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F378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F3781"/>
    <w:rPr>
      <w:rFonts w:ascii="Consolas" w:hAnsi="Consolas" w:cs="Calibri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semiHidden/>
    <w:unhideWhenUsed/>
    <w:rsid w:val="00EF3781"/>
    <w:rPr>
      <w:rFonts w:ascii="Times New Roman" w:hAnsi="Times New Roman" w:cs="Times New Roman"/>
      <w:color w:val="BF678E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EF3781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EF37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EF3781"/>
    <w:rPr>
      <w:rFonts w:ascii="Consolas" w:hAnsi="Consolas" w:cs="Calibri"/>
      <w:sz w:val="22"/>
      <w:szCs w:val="20"/>
    </w:rPr>
  </w:style>
  <w:style w:type="character" w:styleId="Meno">
    <w:name w:val="Mention"/>
    <w:basedOn w:val="Fontepargpadro"/>
    <w:uiPriority w:val="99"/>
    <w:semiHidden/>
    <w:unhideWhenUsed/>
    <w:rsid w:val="00EF3781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EF37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EF3781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EF3781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EF3781"/>
    <w:rPr>
      <w:rFonts w:ascii="Calibri" w:hAnsi="Calibri" w:cs="Calibri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EF378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EF3781"/>
    <w:rPr>
      <w:rFonts w:ascii="Consolas" w:hAnsi="Consolas" w:cs="Calibri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EF3781"/>
  </w:style>
  <w:style w:type="character" w:customStyle="1" w:styleId="SaudaoChar">
    <w:name w:val="Saudação Char"/>
    <w:basedOn w:val="Fontepargpadro"/>
    <w:link w:val="Saudao"/>
    <w:uiPriority w:val="99"/>
    <w:semiHidden/>
    <w:rsid w:val="00EF3781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EF3781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EF3781"/>
    <w:rPr>
      <w:rFonts w:ascii="Calibri" w:hAnsi="Calibri" w:cs="Calibri"/>
    </w:rPr>
  </w:style>
  <w:style w:type="character" w:styleId="HiperlinkInteligente">
    <w:name w:val="Smart Hyperlink"/>
    <w:basedOn w:val="Fontepargpadro"/>
    <w:uiPriority w:val="99"/>
    <w:semiHidden/>
    <w:unhideWhenUsed/>
    <w:rsid w:val="00EF3781"/>
    <w:rPr>
      <w:rFonts w:ascii="Times New Roman" w:hAnsi="Times New Roman" w:cs="Times New Roman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EF378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12"/>
    <w:unhideWhenUsed/>
    <w:qFormat/>
    <w:rsid w:val="00EF3781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EF3781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EF3781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EF3781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EF3781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EF3781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F3781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F3781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EF3781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EF3781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F3781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F3781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EF3781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EF3781"/>
    <w:rPr>
      <w:rFonts w:ascii="Calibri" w:hAnsi="Calibri" w:cs="Calibri"/>
    </w:rPr>
  </w:style>
  <w:style w:type="table" w:styleId="GradeColorida">
    <w:name w:val="Colorful Grid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EF3781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EF3781"/>
    <w:rPr>
      <w:rFonts w:ascii="Calibri" w:hAnsi="Calibri" w:cs="Calibri"/>
    </w:rPr>
  </w:style>
  <w:style w:type="table" w:styleId="TabeladeGrade1Clara">
    <w:name w:val="Grid Table 1 Light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3">
    <w:name w:val="Grid Table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EF3781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EF37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EF378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F378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F378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F378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F3781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EF3781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EF3781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EF3781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EF3781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EF3781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EF3781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EF3781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EF3781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EF3781"/>
    <w:pPr>
      <w:spacing w:after="120"/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EF3781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EF3781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EF3781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2">
    <w:name w:val="List Table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3">
    <w:name w:val="List Table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EF378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F3781"/>
  </w:style>
  <w:style w:type="paragraph" w:styleId="Recuonormal">
    <w:name w:val="Normal Indent"/>
    <w:basedOn w:val="Normal"/>
    <w:uiPriority w:val="99"/>
    <w:semiHidden/>
    <w:unhideWhenUsed/>
    <w:rsid w:val="00EF3781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EF37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EF37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EF37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EF37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EF37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EF37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EF37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EF37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EF37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EF37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EF37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EF37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EF37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EF37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EF3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EF37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EF37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EF37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EF37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EF37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EF37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EF37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EF37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EF37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EF37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EF3781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EF3781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EF37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EF37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EF37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EF37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EF3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EF37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EF37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EF37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EF3781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EF3781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EF3781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EF3781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EF3781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EF3781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EF3781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EF3781"/>
    <w:pPr>
      <w:spacing w:after="100"/>
      <w:ind w:left="1680"/>
    </w:pPr>
  </w:style>
  <w:style w:type="character" w:customStyle="1" w:styleId="DataChar">
    <w:name w:val="Data Char"/>
    <w:basedOn w:val="Fontepargpadro"/>
    <w:link w:val="Data"/>
    <w:uiPriority w:val="10"/>
    <w:rsid w:val="00EF3781"/>
    <w:rPr>
      <w:rFonts w:ascii="Calibri" w:hAnsi="Calibri" w:cs="Calibri"/>
    </w:rPr>
  </w:style>
  <w:style w:type="paragraph" w:customStyle="1" w:styleId="Participantes">
    <w:name w:val="Participantes"/>
    <w:basedOn w:val="Normal"/>
    <w:qFormat/>
    <w:rsid w:val="00EF3781"/>
    <w:pPr>
      <w:spacing w:after="480" w:line="274" w:lineRule="auto"/>
      <w:jc w:val="center"/>
    </w:pPr>
    <w:rPr>
      <w:sz w:val="22"/>
      <w:lang w:val="en-GB"/>
    </w:rPr>
  </w:style>
  <w:style w:type="paragraph" w:customStyle="1" w:styleId="font7">
    <w:name w:val="font_7"/>
    <w:basedOn w:val="Normal"/>
    <w:rsid w:val="003F6EE8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lang w:val="pt-BR" w:eastAsia="pt-BR"/>
    </w:rPr>
  </w:style>
  <w:style w:type="character" w:customStyle="1" w:styleId="color3">
    <w:name w:val="color_3"/>
    <w:basedOn w:val="Fontepargpadro"/>
    <w:rsid w:val="003F6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Roaming\Microsoft\Templates\Agenda%20em%20conjunto%20ros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6304595-A436-44F4-94CC-B2D3996B1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em conjunto rosa</Template>
  <TotalTime>0</TotalTime>
  <Pages>2</Pages>
  <Words>438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2019-03-15T19:02:00Z</dcterms:created>
  <dcterms:modified xsi:type="dcterms:W3CDTF">2019-03-15T19:08:00Z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